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71E" w:rsidRDefault="0015071E">
      <w:r w:rsidRPr="00095419"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Скриншот №1.</w:t>
      </w:r>
    </w:p>
    <w:p w:rsidR="0015071E" w:rsidRDefault="0015071E">
      <w:r w:rsidRPr="00B07271">
        <w:rPr>
          <w:rFonts w:ascii="Times New Roman" w:hAnsi="Times New Roman"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39.25pt;height:297.75pt;visibility:visible">
            <v:imagedata r:id="rId4" o:title=""/>
          </v:shape>
        </w:pict>
      </w:r>
    </w:p>
    <w:p w:rsidR="0015071E" w:rsidRDefault="0015071E">
      <w: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Скриншот №2</w:t>
      </w:r>
      <w:r w:rsidRPr="00095419"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.</w:t>
      </w:r>
    </w:p>
    <w:p w:rsidR="0015071E" w:rsidRDefault="0015071E">
      <w:r w:rsidRPr="00B07271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2" o:spid="_x0000_i1026" type="#_x0000_t75" style="width:530.25pt;height:332.25pt;visibility:visible">
            <v:imagedata r:id="rId5" o:title=""/>
          </v:shape>
        </w:pict>
      </w:r>
    </w:p>
    <w:p w:rsidR="0015071E" w:rsidRDefault="0015071E" w:rsidP="00422547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Скриншот №3</w:t>
      </w:r>
      <w:r w:rsidRPr="00095419"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.</w:t>
      </w:r>
    </w:p>
    <w:p w:rsidR="0015071E" w:rsidRDefault="0015071E" w:rsidP="00422547">
      <w:r>
        <w:rPr>
          <w:noProof/>
          <w:lang w:eastAsia="ru-RU"/>
        </w:rPr>
        <w:pict>
          <v:shape id="Рисунок 8" o:spid="_x0000_i1027" type="#_x0000_t75" style="width:303pt;height:301.5pt;visibility:visible">
            <v:imagedata r:id="rId6" o:title=""/>
          </v:shape>
        </w:pict>
      </w:r>
    </w:p>
    <w:p w:rsidR="0015071E" w:rsidRDefault="0015071E" w:rsidP="00422547">
      <w:r>
        <w:rPr>
          <w:noProof/>
          <w:lang w:eastAsia="ru-RU"/>
        </w:rPr>
        <w:pict>
          <v:shape id="Рисунок 9" o:spid="_x0000_i1028" type="#_x0000_t75" style="width:307.5pt;height:315.75pt;visibility:visible">
            <v:imagedata r:id="rId7" o:title=""/>
          </v:shape>
        </w:pict>
      </w:r>
    </w:p>
    <w:p w:rsidR="0015071E" w:rsidRDefault="0015071E">
      <w:r>
        <w:rPr>
          <w:noProof/>
          <w:lang w:eastAsia="ru-RU"/>
        </w:rPr>
        <w:pict>
          <v:shape id="Рисунок 10" o:spid="_x0000_i1029" type="#_x0000_t75" style="width:309.75pt;height:384.75pt;visibility:visible">
            <v:imagedata r:id="rId8" o:title=""/>
          </v:shape>
        </w:pict>
      </w:r>
    </w:p>
    <w:p w:rsidR="0015071E" w:rsidRDefault="0015071E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1" o:spid="_x0000_i1030" type="#_x0000_t75" style="width:307.5pt;height:353.25pt;visibility:visible">
            <v:imagedata r:id="rId9" o:title=""/>
          </v:shape>
        </w:pict>
      </w: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Скриншот №4</w:t>
      </w:r>
      <w:r w:rsidRPr="00095419"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.</w:t>
      </w:r>
    </w:p>
    <w:p w:rsidR="0015071E" w:rsidRDefault="0015071E">
      <w:pPr>
        <w:rPr>
          <w:rFonts w:ascii="Times New Roman" w:hAnsi="Times New Roman"/>
          <w:b/>
          <w:noProof/>
          <w:color w:val="4BACC6"/>
          <w:sz w:val="20"/>
          <w:szCs w:val="20"/>
          <w:u w:val="single"/>
          <w:lang w:eastAsia="ru-RU"/>
        </w:rPr>
      </w:pPr>
      <w:r w:rsidRPr="00B07271">
        <w:rPr>
          <w:rFonts w:ascii="Times New Roman" w:hAnsi="Times New Roman"/>
          <w:b/>
          <w:noProof/>
          <w:color w:val="4BACC6"/>
          <w:sz w:val="20"/>
          <w:szCs w:val="20"/>
          <w:u w:val="single"/>
          <w:lang w:eastAsia="ru-RU"/>
        </w:rPr>
        <w:pict>
          <v:shape id="Рисунок 14" o:spid="_x0000_i1031" type="#_x0000_t75" style="width:402.75pt;height:121.5pt;visibility:visible">
            <v:imagedata r:id="rId10" o:title=""/>
          </v:shape>
        </w:pict>
      </w:r>
    </w:p>
    <w:p w:rsidR="0015071E" w:rsidRDefault="0015071E">
      <w:pPr>
        <w:rPr>
          <w:rFonts w:ascii="Times New Roman" w:hAnsi="Times New Roman"/>
          <w:b/>
          <w:noProof/>
          <w:color w:val="4BACC6"/>
          <w:sz w:val="20"/>
          <w:szCs w:val="20"/>
          <w:u w:val="single"/>
          <w:lang w:eastAsia="ru-RU"/>
        </w:rPr>
      </w:pPr>
      <w:r w:rsidRPr="00B07271">
        <w:rPr>
          <w:rFonts w:ascii="Times New Roman" w:hAnsi="Times New Roman"/>
          <w:b/>
          <w:noProof/>
          <w:color w:val="4BACC6"/>
          <w:sz w:val="20"/>
          <w:szCs w:val="20"/>
          <w:u w:val="single"/>
          <w:lang w:eastAsia="ru-RU"/>
        </w:rPr>
        <w:pict>
          <v:shape id="Рисунок 15" o:spid="_x0000_i1032" type="#_x0000_t75" style="width:399pt;height:336.75pt;visibility:visible">
            <v:imagedata r:id="rId11" o:title=""/>
          </v:shape>
        </w:pict>
      </w: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Скриншот №5</w:t>
      </w:r>
      <w:r w:rsidRPr="00095419"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.</w:t>
      </w:r>
    </w:p>
    <w:p w:rsidR="0015071E" w:rsidRDefault="0015071E">
      <w:pPr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 w:rsidRPr="00B0727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7" o:spid="_x0000_i1033" type="#_x0000_t75" style="width:232.5pt;height:270pt;visibility:visible">
            <v:imagedata r:id="rId12" o:title=""/>
          </v:shape>
        </w:pict>
      </w:r>
      <w:r w:rsidRPr="00B0727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8" o:spid="_x0000_i1034" type="#_x0000_t75" style="width:260.25pt;height:268.5pt;visibility:visible">
            <v:imagedata r:id="rId13" o:title=""/>
          </v:shape>
        </w:pict>
      </w:r>
    </w:p>
    <w:p w:rsidR="0015071E" w:rsidRDefault="0015071E" w:rsidP="00870293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Скриншот №6</w:t>
      </w:r>
      <w:r w:rsidRPr="00095419"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.</w:t>
      </w:r>
    </w:p>
    <w:p w:rsidR="0015071E" w:rsidRDefault="0015071E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0727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5" type="#_x0000_t75" style="width:347.25pt;height:111.75pt;visibility:visible">
            <v:imagedata r:id="rId14" o:title=""/>
          </v:shape>
        </w:pict>
      </w:r>
    </w:p>
    <w:p w:rsidR="0015071E" w:rsidRDefault="0015071E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0727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6" type="#_x0000_t75" style="width:348pt;height:292.5pt;visibility:visible">
            <v:imagedata r:id="rId15" o:title=""/>
          </v:shape>
        </w:pict>
      </w:r>
    </w:p>
    <w:p w:rsidR="0015071E" w:rsidRDefault="0015071E" w:rsidP="00D346F0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D346F0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D346F0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Скриншот №7</w:t>
      </w:r>
      <w:r w:rsidRPr="00095419"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.</w:t>
      </w:r>
    </w:p>
    <w:p w:rsidR="0015071E" w:rsidRDefault="0015071E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0727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37" type="#_x0000_t75" style="width:240.75pt;height:289.5pt;visibility:visible">
            <v:imagedata r:id="rId16" o:title=""/>
          </v:shape>
        </w:pict>
      </w:r>
      <w:r w:rsidRPr="00B0727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38" type="#_x0000_t75" style="width:250.5pt;height:286.5pt;visibility:visible">
            <v:imagedata r:id="rId17" o:title=""/>
          </v:shape>
        </w:pict>
      </w:r>
    </w:p>
    <w:p w:rsidR="0015071E" w:rsidRDefault="0015071E" w:rsidP="00D346F0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Скриншот №8</w:t>
      </w:r>
      <w:r w:rsidRPr="00095419"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.</w:t>
      </w:r>
    </w:p>
    <w:p w:rsidR="0015071E" w:rsidRDefault="0015071E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0727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39" type="#_x0000_t75" style="width:237.75pt;height:147pt;visibility:visible">
            <v:imagedata r:id="rId18" o:title=""/>
          </v:shape>
        </w:pict>
      </w:r>
    </w:p>
    <w:p w:rsidR="0015071E" w:rsidRDefault="0015071E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0727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40" type="#_x0000_t75" style="width:237.75pt;height:143.25pt;visibility:visible">
            <v:imagedata r:id="rId19" o:title=""/>
          </v:shape>
        </w:pict>
      </w:r>
    </w:p>
    <w:p w:rsidR="0015071E" w:rsidRDefault="0015071E" w:rsidP="00A6597D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A6597D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A6597D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A6597D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A6597D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A6597D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</w:p>
    <w:p w:rsidR="0015071E" w:rsidRDefault="0015071E" w:rsidP="00A6597D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Скриншот №9</w:t>
      </w:r>
      <w:r w:rsidRPr="00095419"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.</w:t>
      </w:r>
    </w:p>
    <w:p w:rsidR="0015071E" w:rsidRDefault="0015071E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0727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41" type="#_x0000_t75" style="width:147pt;height:211.5pt;visibility:visible">
            <v:imagedata r:id="rId20" o:title=""/>
          </v:shape>
        </w:pict>
      </w:r>
      <w:r w:rsidRPr="00B0727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42" type="#_x0000_t75" style="width:141pt;height:207.75pt;visibility:visible">
            <v:imagedata r:id="rId21" o:title=""/>
          </v:shape>
        </w:pict>
      </w:r>
    </w:p>
    <w:p w:rsidR="0015071E" w:rsidRDefault="0015071E" w:rsidP="00A6597D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Скриншот №10</w:t>
      </w:r>
      <w:r w:rsidRPr="00095419"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.</w:t>
      </w:r>
    </w:p>
    <w:p w:rsidR="0015071E" w:rsidRDefault="0015071E">
      <w:r>
        <w:pict>
          <v:shape id="_x0000_i1043" type="#_x0000_t75" style="width:253.5pt;height:177pt">
            <v:imagedata r:id="rId22" o:title=""/>
          </v:shape>
        </w:pict>
      </w:r>
      <w:bookmarkStart w:id="0" w:name="_GoBack"/>
      <w:r>
        <w:pict>
          <v:shape id="_x0000_i1044" type="#_x0000_t75" style="width:252.75pt;height:172.5pt">
            <v:imagedata r:id="rId23" o:title=""/>
          </v:shape>
        </w:pict>
      </w:r>
      <w:bookmarkEnd w:id="0"/>
    </w:p>
    <w:p w:rsidR="0015071E" w:rsidRDefault="0015071E">
      <w:r>
        <w:pict>
          <v:shape id="_x0000_i1045" type="#_x0000_t75" style="width:252.75pt;height:178.5pt">
            <v:imagedata r:id="rId24" o:title=""/>
          </v:shape>
        </w:pict>
      </w:r>
      <w:r>
        <w:pict>
          <v:shape id="_x0000_i1046" type="#_x0000_t75" style="width:279pt;height:179.25pt">
            <v:imagedata r:id="rId25" o:title=""/>
          </v:shape>
        </w:pict>
      </w:r>
    </w:p>
    <w:p w:rsidR="0015071E" w:rsidRDefault="0015071E">
      <w:r>
        <w:pict>
          <v:shape id="_x0000_i1047" type="#_x0000_t75" style="width:288.75pt;height:174pt">
            <v:imagedata r:id="rId26" o:title=""/>
          </v:shape>
        </w:pict>
      </w:r>
    </w:p>
    <w:p w:rsidR="0015071E" w:rsidRDefault="0015071E" w:rsidP="00F066D8">
      <w:pP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Скриншот №11</w:t>
      </w:r>
      <w:r w:rsidRPr="00095419">
        <w:rPr>
          <w:rFonts w:ascii="Times New Roman" w:hAnsi="Times New Roman"/>
          <w:b/>
          <w:color w:val="4BACC6"/>
          <w:sz w:val="20"/>
          <w:szCs w:val="20"/>
          <w:u w:val="single"/>
          <w:lang w:eastAsia="ru-RU"/>
        </w:rPr>
        <w:t>.</w:t>
      </w:r>
    </w:p>
    <w:p w:rsidR="0015071E" w:rsidRDefault="0015071E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0727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" o:spid="_x0000_i1048" type="#_x0000_t75" style="width:393pt;height:187.5pt;visibility:visible">
            <v:imagedata r:id="rId27" o:title=""/>
          </v:shape>
        </w:pict>
      </w:r>
    </w:p>
    <w:p w:rsidR="0015071E" w:rsidRDefault="0015071E"/>
    <w:sectPr w:rsidR="0015071E" w:rsidSect="00F066D8">
      <w:pgSz w:w="11906" w:h="16838"/>
      <w:pgMar w:top="426" w:right="424" w:bottom="36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145D"/>
    <w:rsid w:val="000336D1"/>
    <w:rsid w:val="00095419"/>
    <w:rsid w:val="0015071E"/>
    <w:rsid w:val="00240D92"/>
    <w:rsid w:val="00272E26"/>
    <w:rsid w:val="0034308E"/>
    <w:rsid w:val="003A145D"/>
    <w:rsid w:val="00422547"/>
    <w:rsid w:val="00494510"/>
    <w:rsid w:val="005559AE"/>
    <w:rsid w:val="005755EB"/>
    <w:rsid w:val="006F78D9"/>
    <w:rsid w:val="00703304"/>
    <w:rsid w:val="00704FA2"/>
    <w:rsid w:val="00804658"/>
    <w:rsid w:val="00870293"/>
    <w:rsid w:val="00A6597D"/>
    <w:rsid w:val="00B07271"/>
    <w:rsid w:val="00B93869"/>
    <w:rsid w:val="00C15E64"/>
    <w:rsid w:val="00CA1C9F"/>
    <w:rsid w:val="00D346F0"/>
    <w:rsid w:val="00DB5C64"/>
    <w:rsid w:val="00ED3D9B"/>
    <w:rsid w:val="00F0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D9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0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4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</TotalTime>
  <Pages>8</Pages>
  <Words>31</Words>
  <Characters>181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Metodist</cp:lastModifiedBy>
  <cp:revision>13</cp:revision>
  <dcterms:created xsi:type="dcterms:W3CDTF">2022-11-03T06:15:00Z</dcterms:created>
  <dcterms:modified xsi:type="dcterms:W3CDTF">2023-01-12T11:53:00Z</dcterms:modified>
</cp:coreProperties>
</file>