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223" w:rsidRPr="002C3E23" w:rsidRDefault="00461223">
      <w:pPr>
        <w:rPr>
          <w:rFonts w:ascii="Times New Roman" w:hAnsi="Times New Roman"/>
          <w:color w:val="00B0F0"/>
          <w:u w:val="single"/>
        </w:rPr>
      </w:pPr>
      <w:r w:rsidRPr="002C3E23">
        <w:rPr>
          <w:rFonts w:ascii="Times New Roman" w:hAnsi="Times New Roman"/>
          <w:color w:val="00B0F0"/>
          <w:u w:val="single"/>
        </w:rPr>
        <w:t>Скриншот №1.</w:t>
      </w:r>
    </w:p>
    <w:p w:rsidR="00461223" w:rsidRDefault="00461223">
      <w:r>
        <w:rPr>
          <w:noProof/>
          <w:lang w:eastAsia="ru-RU"/>
        </w:rPr>
        <w:pict>
          <v:oval id="Овал 7" o:spid="_x0000_s1026" style="position:absolute;margin-left:148.05pt;margin-top:227.25pt;width:121.5pt;height:51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" filled="f" strokecolor="#f79646" strokeweight="2pt"/>
        </w:pict>
      </w:r>
      <w:r>
        <w:rPr>
          <w:noProof/>
          <w:lang w:eastAsia="ru-RU"/>
        </w:rPr>
        <w:pict>
          <v:oval id="Овал 6" o:spid="_x0000_s1027" style="position:absolute;margin-left:148.05pt;margin-top:185.25pt;width:127.5pt;height:42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" filled="f" strokecolor="#f79646" strokeweight="2pt"/>
        </w:pict>
      </w:r>
      <w:r>
        <w:rPr>
          <w:noProof/>
          <w:lang w:eastAsia="ru-RU"/>
        </w:rPr>
        <w:pict>
          <v:oval id="Овал 5" o:spid="_x0000_s1028" style="position:absolute;margin-left:148.05pt;margin-top:147pt;width:135.75pt;height:38.2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" filled="f" strokecolor="#f79646" strokeweight="2pt"/>
        </w:pict>
      </w:r>
      <w:r w:rsidRPr="00B5704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725.25pt;height:313.5pt;visibility:visible">
            <v:imagedata r:id="rId4" o:title=""/>
          </v:shape>
        </w:pict>
      </w:r>
    </w:p>
    <w:p w:rsidR="00461223" w:rsidRDefault="00461223"/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</w:p>
    <w:p w:rsidR="00461223" w:rsidRDefault="00461223" w:rsidP="002C3E23">
      <w:pPr>
        <w:rPr>
          <w:rFonts w:ascii="Times New Roman" w:hAnsi="Times New Roman"/>
          <w:color w:val="00B0F0"/>
          <w:u w:val="single"/>
        </w:rPr>
      </w:pPr>
      <w:r>
        <w:rPr>
          <w:rFonts w:ascii="Times New Roman" w:hAnsi="Times New Roman"/>
          <w:color w:val="00B0F0"/>
          <w:u w:val="single"/>
        </w:rPr>
        <w:t>Скриншот №2</w:t>
      </w:r>
      <w:r w:rsidRPr="002C3E23">
        <w:rPr>
          <w:rFonts w:ascii="Times New Roman" w:hAnsi="Times New Roman"/>
          <w:color w:val="00B0F0"/>
          <w:u w:val="single"/>
        </w:rPr>
        <w:t>.</w:t>
      </w:r>
    </w:p>
    <w:p w:rsidR="00461223" w:rsidRPr="002C3E23" w:rsidRDefault="00461223" w:rsidP="002C3E23">
      <w:pPr>
        <w:rPr>
          <w:rFonts w:ascii="Times New Roman" w:hAnsi="Times New Roman"/>
          <w:color w:val="00B0F0"/>
          <w:u w:val="single"/>
        </w:rPr>
      </w:pPr>
      <w:r>
        <w:rPr>
          <w:noProof/>
          <w:lang w:eastAsia="ru-RU"/>
        </w:rPr>
        <w:pict>
          <v:oval id="Овал 3" o:spid="_x0000_s1029" style="position:absolute;margin-left:141.3pt;margin-top:159.95pt;width:132pt;height:57.7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" filled="f" strokecolor="#f79646" strokeweight="2pt"/>
        </w:pict>
      </w:r>
      <w:r w:rsidRPr="00B57041">
        <w:rPr>
          <w:noProof/>
          <w:lang w:eastAsia="ru-RU"/>
        </w:rPr>
        <w:pict>
          <v:shape id="Рисунок 1" o:spid="_x0000_i1026" type="#_x0000_t75" style="width:725.25pt;height:302.25pt;visibility:visible">
            <v:imagedata r:id="rId5" o:title=""/>
          </v:shape>
        </w:pict>
      </w:r>
    </w:p>
    <w:p w:rsidR="00461223" w:rsidRDefault="00461223"/>
    <w:p w:rsidR="00461223" w:rsidRDefault="00461223"/>
    <w:p w:rsidR="00461223" w:rsidRDefault="00461223"/>
    <w:p w:rsidR="00461223" w:rsidRDefault="00461223"/>
    <w:p w:rsidR="00461223" w:rsidRDefault="00461223"/>
    <w:p w:rsidR="00461223" w:rsidRDefault="00461223"/>
    <w:p w:rsidR="00461223" w:rsidRDefault="00461223"/>
    <w:p w:rsidR="00461223" w:rsidRPr="00FB5CD7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  <w:r w:rsidRPr="00FB5CD7">
        <w:rPr>
          <w:rFonts w:ascii="Times New Roman" w:hAnsi="Times New Roman"/>
          <w:color w:val="00B0F0"/>
          <w:sz w:val="24"/>
          <w:szCs w:val="24"/>
          <w:u w:val="single"/>
        </w:rPr>
        <w:t>Скриншот №3.</w:t>
      </w:r>
    </w:p>
    <w:p w:rsidR="00461223" w:rsidRPr="00FB5CD7" w:rsidRDefault="00461223">
      <w:pPr>
        <w:rPr>
          <w:lang w:val="en-US"/>
        </w:rPr>
      </w:pPr>
      <w:r>
        <w:rPr>
          <w:noProof/>
          <w:lang w:eastAsia="ru-RU"/>
        </w:rPr>
        <w:pict>
          <v:oval id="_x0000_s1030" style="position:absolute;margin-left:149.55pt;margin-top:204.6pt;width:180pt;height:51pt;z-index:251658240" filled="f" fillcolor="#f79646" strokecolor="#e36c0a" strokeweight="3pt">
            <v:shadow on="t" type="perspective" color="#974706" opacity=".5" offset="1pt" offset2="-1pt"/>
          </v:oval>
        </w:pict>
      </w:r>
      <w:r w:rsidRPr="00B57041">
        <w:rPr>
          <w:noProof/>
          <w:lang w:eastAsia="ru-RU"/>
        </w:rPr>
        <w:pict>
          <v:shape id="_x0000_i1027" type="#_x0000_t75" style="width:10in;height:405pt;visibility:visible">
            <v:imagedata r:id="rId6" o:title=""/>
          </v:shape>
        </w:pict>
      </w:r>
    </w:p>
    <w:p w:rsidR="00461223" w:rsidRDefault="00461223"/>
    <w:p w:rsidR="00461223" w:rsidRDefault="00461223"/>
    <w:p w:rsidR="00461223" w:rsidRDefault="00461223"/>
    <w:p w:rsidR="00461223" w:rsidRDefault="00461223"/>
    <w:p w:rsidR="00461223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  <w:r w:rsidRPr="00FB5CD7">
        <w:rPr>
          <w:rFonts w:ascii="Times New Roman" w:hAnsi="Times New Roman"/>
          <w:color w:val="00B0F0"/>
          <w:sz w:val="24"/>
          <w:szCs w:val="24"/>
          <w:u w:val="single"/>
        </w:rPr>
        <w:t>Скриншот №4.</w:t>
      </w:r>
    </w:p>
    <w:p w:rsidR="00461223" w:rsidRDefault="00461223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31" style="position:absolute;margin-left:61.8pt;margin-top:169.7pt;width:180pt;height:31.5pt;z-index:251659264" filled="f" fillcolor="#f79646" strokecolor="#e36c0a" strokeweight="3pt">
            <v:shadow on="t" type="perspective" color="#974706" opacity=".5" offset="1pt" offset2="-1pt"/>
          </v:oval>
        </w:pict>
      </w:r>
      <w:r w:rsidRPr="00B57041">
        <w:rPr>
          <w:noProof/>
          <w:lang w:eastAsia="ru-RU"/>
        </w:rPr>
        <w:pict>
          <v:shape id="Рисунок 3" o:spid="_x0000_i1028" type="#_x0000_t75" style="width:324.75pt;height:486pt;visibility:visible">
            <v:imagedata r:id="rId7" o:title=""/>
          </v:shape>
        </w:pict>
      </w:r>
    </w:p>
    <w:p w:rsidR="00461223" w:rsidRDefault="00461223">
      <w:pPr>
        <w:rPr>
          <w:noProof/>
          <w:lang w:eastAsia="ru-RU"/>
        </w:rPr>
      </w:pPr>
    </w:p>
    <w:p w:rsidR="00461223" w:rsidRPr="00DF6805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  <w:r>
        <w:rPr>
          <w:noProof/>
          <w:lang w:eastAsia="ru-RU"/>
        </w:rPr>
        <w:pict>
          <v:oval id="_x0000_s1032" style="position:absolute;margin-left:171pt;margin-top:108pt;width:2in;height:22.5pt;z-index:251661312" filled="f" fillcolor="#f79646" strokecolor="#e36c0a" strokeweight="3pt">
            <v:shadow on="t" type="perspective" color="#974706" opacity=".5" offset="1pt" offset2="-1pt"/>
          </v:oval>
        </w:pict>
      </w:r>
      <w:r w:rsidRPr="00DF6805">
        <w:rPr>
          <w:rFonts w:ascii="Times New Roman" w:hAnsi="Times New Roman"/>
          <w:color w:val="00B0F0"/>
          <w:sz w:val="24"/>
          <w:szCs w:val="24"/>
          <w:u w:val="single"/>
        </w:rPr>
        <w:pict>
          <v:shape id="_x0000_i1029" type="#_x0000_t75" style="width:290.25pt;height:248.25pt">
            <v:imagedata r:id="rId8" o:title=""/>
          </v:shape>
        </w:pict>
      </w:r>
    </w:p>
    <w:p w:rsidR="00461223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</w:p>
    <w:p w:rsidR="00461223" w:rsidRPr="00C52A49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  <w:r>
        <w:rPr>
          <w:noProof/>
          <w:lang w:eastAsia="ru-RU"/>
        </w:rPr>
        <w:pict>
          <v:oval id="_x0000_s1033" style="position:absolute;margin-left:-11.7pt;margin-top:35.05pt;width:354.75pt;height:113.25pt;z-index:251660288" filled="f" fillcolor="#f79646" strokecolor="#e36c0a" strokeweight="3pt">
            <v:shadow on="t" type="perspective" color="#974706" opacity=".5" offset="1pt" offset2="-1pt"/>
          </v:oval>
        </w:pict>
      </w:r>
      <w:r w:rsidRPr="009F5E42">
        <w:rPr>
          <w:rFonts w:ascii="Times New Roman" w:hAnsi="Times New Roman"/>
          <w:noProof/>
          <w:color w:val="00B0F0"/>
          <w:sz w:val="24"/>
          <w:szCs w:val="24"/>
          <w:u w:val="single"/>
          <w:lang w:eastAsia="ru-RU"/>
        </w:rPr>
        <w:pict>
          <v:shape id="Рисунок 10" o:spid="_x0000_i1030" type="#_x0000_t75" style="width:389.25pt;height:407.25pt;visibility:visible">
            <v:imagedata r:id="rId9" o:title=""/>
          </v:shape>
        </w:pict>
      </w:r>
      <w:bookmarkStart w:id="0" w:name="_GoBack"/>
      <w:bookmarkEnd w:id="0"/>
    </w:p>
    <w:p w:rsidR="00461223" w:rsidRDefault="00461223">
      <w:pPr>
        <w:rPr>
          <w:rFonts w:ascii="Times New Roman" w:hAnsi="Times New Roman"/>
          <w:color w:val="00B0F0"/>
          <w:sz w:val="24"/>
          <w:szCs w:val="24"/>
          <w:u w:val="single"/>
          <w:lang w:val="en-US"/>
        </w:rPr>
      </w:pPr>
    </w:p>
    <w:p w:rsidR="00461223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</w:p>
    <w:p w:rsidR="00461223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</w:p>
    <w:p w:rsidR="00461223" w:rsidRPr="00C52A49" w:rsidRDefault="00461223">
      <w:pPr>
        <w:rPr>
          <w:rFonts w:ascii="Times New Roman" w:hAnsi="Times New Roman"/>
          <w:color w:val="00B0F0"/>
          <w:sz w:val="24"/>
          <w:szCs w:val="24"/>
          <w:u w:val="single"/>
        </w:rPr>
      </w:pPr>
    </w:p>
    <w:p w:rsidR="00461223" w:rsidRPr="003D245A" w:rsidRDefault="00461223">
      <w:pPr>
        <w:rPr>
          <w:rFonts w:ascii="Times New Roman" w:hAnsi="Times New Roman"/>
          <w:color w:val="00B0F0"/>
          <w:sz w:val="24"/>
          <w:szCs w:val="24"/>
          <w:u w:val="single"/>
          <w:lang w:val="en-US"/>
        </w:rPr>
      </w:pPr>
      <w:r>
        <w:rPr>
          <w:rFonts w:ascii="Times New Roman" w:hAnsi="Times New Roman"/>
          <w:color w:val="00B0F0"/>
          <w:sz w:val="24"/>
          <w:szCs w:val="24"/>
          <w:u w:val="single"/>
          <w:lang w:val="en-US"/>
        </w:rPr>
        <w:t>Скриншот №5</w:t>
      </w:r>
      <w:r w:rsidRPr="003D245A">
        <w:rPr>
          <w:rFonts w:ascii="Times New Roman" w:hAnsi="Times New Roman"/>
          <w:color w:val="00B0F0"/>
          <w:sz w:val="24"/>
          <w:szCs w:val="24"/>
          <w:u w:val="single"/>
          <w:lang w:val="en-US"/>
        </w:rPr>
        <w:t>.</w:t>
      </w:r>
    </w:p>
    <w:p w:rsidR="00461223" w:rsidRDefault="00461223">
      <w:pPr>
        <w:rPr>
          <w:lang w:val="en-US"/>
        </w:rPr>
      </w:pPr>
      <w:r w:rsidRPr="00B57041">
        <w:rPr>
          <w:noProof/>
          <w:lang w:eastAsia="ru-RU"/>
        </w:rPr>
        <w:pict>
          <v:shape id="Рисунок 6" o:spid="_x0000_i1031" type="#_x0000_t75" style="width:366pt;height:224.25pt;visibility:visible">
            <v:imagedata r:id="rId10" o:title=""/>
          </v:shape>
        </w:pict>
      </w:r>
    </w:p>
    <w:p w:rsidR="00461223" w:rsidRPr="00420252" w:rsidRDefault="00461223">
      <w:pPr>
        <w:rPr>
          <w:lang w:val="en-US"/>
        </w:rPr>
      </w:pPr>
      <w:r w:rsidRPr="00B57041">
        <w:rPr>
          <w:noProof/>
          <w:lang w:eastAsia="ru-RU"/>
        </w:rPr>
        <w:pict>
          <v:shape id="Рисунок 7" o:spid="_x0000_i1032" type="#_x0000_t75" style="width:364.5pt;height:220.5pt;visibility:visible">
            <v:imagedata r:id="rId11" o:title=""/>
          </v:shape>
        </w:pict>
      </w:r>
    </w:p>
    <w:p w:rsidR="00461223" w:rsidRDefault="00461223"/>
    <w:p w:rsidR="00461223" w:rsidRDefault="00461223"/>
    <w:p w:rsidR="00461223" w:rsidRDefault="00461223">
      <w:pPr>
        <w:rPr>
          <w:lang w:val="en-US"/>
        </w:rPr>
      </w:pPr>
      <w:r w:rsidRPr="00B57041">
        <w:rPr>
          <w:noProof/>
          <w:lang w:eastAsia="ru-RU"/>
        </w:rPr>
        <w:pict>
          <v:shape id="Рисунок 8" o:spid="_x0000_i1033" type="#_x0000_t75" style="width:378pt;height:230.25pt;visibility:visible">
            <v:imagedata r:id="rId12" o:title=""/>
          </v:shape>
        </w:pict>
      </w:r>
    </w:p>
    <w:p w:rsidR="00461223" w:rsidRPr="00420252" w:rsidRDefault="00461223">
      <w:pPr>
        <w:rPr>
          <w:lang w:val="en-US"/>
        </w:rPr>
      </w:pPr>
      <w:r w:rsidRPr="00B57041">
        <w:rPr>
          <w:noProof/>
          <w:lang w:eastAsia="ru-RU"/>
        </w:rPr>
        <w:pict>
          <v:shape id="Рисунок 9" o:spid="_x0000_i1034" type="#_x0000_t75" style="width:375.75pt;height:228.75pt;visibility:visible">
            <v:imagedata r:id="rId13" o:title=""/>
          </v:shape>
        </w:pict>
      </w:r>
    </w:p>
    <w:p w:rsidR="00461223" w:rsidRDefault="00461223"/>
    <w:p w:rsidR="00461223" w:rsidRPr="00420252" w:rsidRDefault="00461223">
      <w:pPr>
        <w:rPr>
          <w:lang w:val="en-US"/>
        </w:rPr>
      </w:pPr>
    </w:p>
    <w:sectPr w:rsidR="00461223" w:rsidRPr="00420252" w:rsidSect="002C3E23">
      <w:pgSz w:w="16838" w:h="11906" w:orient="landscape"/>
      <w:pgMar w:top="709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99D"/>
    <w:rsid w:val="00007358"/>
    <w:rsid w:val="00022FCA"/>
    <w:rsid w:val="000441B5"/>
    <w:rsid w:val="00053937"/>
    <w:rsid w:val="00053BC0"/>
    <w:rsid w:val="00072668"/>
    <w:rsid w:val="00073333"/>
    <w:rsid w:val="000A2C89"/>
    <w:rsid w:val="000B4F1C"/>
    <w:rsid w:val="000B6406"/>
    <w:rsid w:val="000E20AE"/>
    <w:rsid w:val="000E6437"/>
    <w:rsid w:val="000E7B89"/>
    <w:rsid w:val="000F32DA"/>
    <w:rsid w:val="00101CFA"/>
    <w:rsid w:val="001533A6"/>
    <w:rsid w:val="00154B76"/>
    <w:rsid w:val="00163CE8"/>
    <w:rsid w:val="001747C1"/>
    <w:rsid w:val="001827CF"/>
    <w:rsid w:val="00195BAA"/>
    <w:rsid w:val="001A6F82"/>
    <w:rsid w:val="001E12CC"/>
    <w:rsid w:val="001E168D"/>
    <w:rsid w:val="002036D4"/>
    <w:rsid w:val="00206B9C"/>
    <w:rsid w:val="002138D8"/>
    <w:rsid w:val="0021547F"/>
    <w:rsid w:val="00226FBF"/>
    <w:rsid w:val="0024219F"/>
    <w:rsid w:val="0026726E"/>
    <w:rsid w:val="002872EB"/>
    <w:rsid w:val="0029433A"/>
    <w:rsid w:val="002A59EA"/>
    <w:rsid w:val="002B14C3"/>
    <w:rsid w:val="002B5EC7"/>
    <w:rsid w:val="002C3E23"/>
    <w:rsid w:val="002D0B0F"/>
    <w:rsid w:val="002E7FF0"/>
    <w:rsid w:val="002F4F7A"/>
    <w:rsid w:val="0030636B"/>
    <w:rsid w:val="00314B97"/>
    <w:rsid w:val="003302A9"/>
    <w:rsid w:val="003635B0"/>
    <w:rsid w:val="00374740"/>
    <w:rsid w:val="003904D6"/>
    <w:rsid w:val="003B7108"/>
    <w:rsid w:val="003C5A90"/>
    <w:rsid w:val="003D245A"/>
    <w:rsid w:val="003D44E8"/>
    <w:rsid w:val="003F0AD3"/>
    <w:rsid w:val="003F1D61"/>
    <w:rsid w:val="003F574E"/>
    <w:rsid w:val="003F6C33"/>
    <w:rsid w:val="00400FCB"/>
    <w:rsid w:val="00420252"/>
    <w:rsid w:val="00420BCF"/>
    <w:rsid w:val="004409AD"/>
    <w:rsid w:val="00461223"/>
    <w:rsid w:val="00471883"/>
    <w:rsid w:val="0048506B"/>
    <w:rsid w:val="004E0539"/>
    <w:rsid w:val="004E1CB8"/>
    <w:rsid w:val="004E4A07"/>
    <w:rsid w:val="005179A1"/>
    <w:rsid w:val="00526D3B"/>
    <w:rsid w:val="00550180"/>
    <w:rsid w:val="005564BB"/>
    <w:rsid w:val="005618D2"/>
    <w:rsid w:val="00575117"/>
    <w:rsid w:val="005C51C8"/>
    <w:rsid w:val="005D00FE"/>
    <w:rsid w:val="005D3ECC"/>
    <w:rsid w:val="005E130E"/>
    <w:rsid w:val="005E2E8F"/>
    <w:rsid w:val="005F43E8"/>
    <w:rsid w:val="00600311"/>
    <w:rsid w:val="00602FC6"/>
    <w:rsid w:val="00640B67"/>
    <w:rsid w:val="00682A61"/>
    <w:rsid w:val="0069259A"/>
    <w:rsid w:val="00694CDB"/>
    <w:rsid w:val="00695F87"/>
    <w:rsid w:val="006A6868"/>
    <w:rsid w:val="006A79B1"/>
    <w:rsid w:val="006D63C7"/>
    <w:rsid w:val="006E2A7E"/>
    <w:rsid w:val="006F4FD7"/>
    <w:rsid w:val="0070599D"/>
    <w:rsid w:val="00707347"/>
    <w:rsid w:val="007105CC"/>
    <w:rsid w:val="00720CCA"/>
    <w:rsid w:val="00735854"/>
    <w:rsid w:val="007503F3"/>
    <w:rsid w:val="00755227"/>
    <w:rsid w:val="007616F2"/>
    <w:rsid w:val="00765903"/>
    <w:rsid w:val="00782B10"/>
    <w:rsid w:val="00793BA0"/>
    <w:rsid w:val="007B6E1D"/>
    <w:rsid w:val="007C578C"/>
    <w:rsid w:val="007D207C"/>
    <w:rsid w:val="007D5C19"/>
    <w:rsid w:val="007F16EE"/>
    <w:rsid w:val="007F2004"/>
    <w:rsid w:val="007F49B5"/>
    <w:rsid w:val="008032DF"/>
    <w:rsid w:val="008077B5"/>
    <w:rsid w:val="008249CB"/>
    <w:rsid w:val="0083334F"/>
    <w:rsid w:val="00846046"/>
    <w:rsid w:val="008614AE"/>
    <w:rsid w:val="008730CE"/>
    <w:rsid w:val="0088067A"/>
    <w:rsid w:val="00883877"/>
    <w:rsid w:val="008838B5"/>
    <w:rsid w:val="008A0AB5"/>
    <w:rsid w:val="008A481C"/>
    <w:rsid w:val="008A6697"/>
    <w:rsid w:val="008B09A8"/>
    <w:rsid w:val="008B33E1"/>
    <w:rsid w:val="008B49AF"/>
    <w:rsid w:val="008B56FD"/>
    <w:rsid w:val="008C73DE"/>
    <w:rsid w:val="008C76EA"/>
    <w:rsid w:val="008D757A"/>
    <w:rsid w:val="008F4420"/>
    <w:rsid w:val="00901134"/>
    <w:rsid w:val="009039C1"/>
    <w:rsid w:val="00905FFA"/>
    <w:rsid w:val="009131E1"/>
    <w:rsid w:val="00922529"/>
    <w:rsid w:val="00943C1E"/>
    <w:rsid w:val="0094589C"/>
    <w:rsid w:val="00946770"/>
    <w:rsid w:val="00970E6A"/>
    <w:rsid w:val="00984602"/>
    <w:rsid w:val="009861D4"/>
    <w:rsid w:val="00996755"/>
    <w:rsid w:val="00996F74"/>
    <w:rsid w:val="009C062B"/>
    <w:rsid w:val="009C60C4"/>
    <w:rsid w:val="009F5E42"/>
    <w:rsid w:val="00A0235C"/>
    <w:rsid w:val="00A0556E"/>
    <w:rsid w:val="00A06DD4"/>
    <w:rsid w:val="00A2195B"/>
    <w:rsid w:val="00A275B5"/>
    <w:rsid w:val="00A32E87"/>
    <w:rsid w:val="00A33ABC"/>
    <w:rsid w:val="00A45A07"/>
    <w:rsid w:val="00A5572F"/>
    <w:rsid w:val="00A744F5"/>
    <w:rsid w:val="00AC0316"/>
    <w:rsid w:val="00AC7FB1"/>
    <w:rsid w:val="00AD5DC7"/>
    <w:rsid w:val="00AF6623"/>
    <w:rsid w:val="00B01673"/>
    <w:rsid w:val="00B0528A"/>
    <w:rsid w:val="00B139BA"/>
    <w:rsid w:val="00B20F83"/>
    <w:rsid w:val="00B23966"/>
    <w:rsid w:val="00B31C59"/>
    <w:rsid w:val="00B420AB"/>
    <w:rsid w:val="00B57041"/>
    <w:rsid w:val="00B60E63"/>
    <w:rsid w:val="00B766DD"/>
    <w:rsid w:val="00B86A98"/>
    <w:rsid w:val="00BA0BA9"/>
    <w:rsid w:val="00BE4731"/>
    <w:rsid w:val="00BE6CD2"/>
    <w:rsid w:val="00BF001D"/>
    <w:rsid w:val="00BF2F4B"/>
    <w:rsid w:val="00C14F78"/>
    <w:rsid w:val="00C319BD"/>
    <w:rsid w:val="00C40171"/>
    <w:rsid w:val="00C52A49"/>
    <w:rsid w:val="00C57E91"/>
    <w:rsid w:val="00C61C28"/>
    <w:rsid w:val="00C66929"/>
    <w:rsid w:val="00C70ED8"/>
    <w:rsid w:val="00C75A7A"/>
    <w:rsid w:val="00C75A8C"/>
    <w:rsid w:val="00CB71DA"/>
    <w:rsid w:val="00CD613A"/>
    <w:rsid w:val="00CF0EB3"/>
    <w:rsid w:val="00D41176"/>
    <w:rsid w:val="00D432BA"/>
    <w:rsid w:val="00D55CC5"/>
    <w:rsid w:val="00D80C9F"/>
    <w:rsid w:val="00D83B44"/>
    <w:rsid w:val="00D95741"/>
    <w:rsid w:val="00D95E0E"/>
    <w:rsid w:val="00DA151C"/>
    <w:rsid w:val="00DD48EF"/>
    <w:rsid w:val="00DD4910"/>
    <w:rsid w:val="00DD5E16"/>
    <w:rsid w:val="00DE46BD"/>
    <w:rsid w:val="00DF370D"/>
    <w:rsid w:val="00DF3C51"/>
    <w:rsid w:val="00DF6805"/>
    <w:rsid w:val="00E03E25"/>
    <w:rsid w:val="00E14E76"/>
    <w:rsid w:val="00E17543"/>
    <w:rsid w:val="00E20A61"/>
    <w:rsid w:val="00E21CF0"/>
    <w:rsid w:val="00E33E08"/>
    <w:rsid w:val="00E42E14"/>
    <w:rsid w:val="00E44D79"/>
    <w:rsid w:val="00E700C3"/>
    <w:rsid w:val="00E734D6"/>
    <w:rsid w:val="00E91C1C"/>
    <w:rsid w:val="00EA76A4"/>
    <w:rsid w:val="00EC2114"/>
    <w:rsid w:val="00EE4D0A"/>
    <w:rsid w:val="00EF55E7"/>
    <w:rsid w:val="00F02361"/>
    <w:rsid w:val="00F05A61"/>
    <w:rsid w:val="00F3006F"/>
    <w:rsid w:val="00F3351B"/>
    <w:rsid w:val="00F8686A"/>
    <w:rsid w:val="00FA4C2B"/>
    <w:rsid w:val="00FA4F23"/>
    <w:rsid w:val="00FA58ED"/>
    <w:rsid w:val="00FB5CD7"/>
    <w:rsid w:val="00FE38B9"/>
    <w:rsid w:val="00FF7111"/>
    <w:rsid w:val="00FF7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11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C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3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8</Pages>
  <Words>18</Words>
  <Characters>105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Золотарева А Л</dc:creator>
  <cp:keywords/>
  <dc:description/>
  <cp:lastModifiedBy>Девайс</cp:lastModifiedBy>
  <cp:revision>11</cp:revision>
  <dcterms:created xsi:type="dcterms:W3CDTF">2016-11-15T17:01:00Z</dcterms:created>
  <dcterms:modified xsi:type="dcterms:W3CDTF">2021-11-20T14:04:00Z</dcterms:modified>
</cp:coreProperties>
</file>